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1078"/>
        <w:gridCol w:w="356"/>
        <w:gridCol w:w="2675"/>
        <w:gridCol w:w="1531"/>
        <w:gridCol w:w="2701"/>
      </w:tblGrid>
      <w:tr w:rsidR="00650259" w:rsidRPr="00846B76" w:rsidTr="00A9480E">
        <w:bookmarkStart w:id="0" w:name="_GoBack" w:displacedByCustomXml="next"/>
        <w:bookmarkEnd w:id="0" w:displacedByCustomXml="next"/>
        <w:sdt>
          <w:sdtPr>
            <w:rPr>
              <w:sz w:val="24"/>
            </w:rPr>
            <w:id w:val="1621259925"/>
            <w:placeholder>
              <w:docPart w:val="56E05D4278994465B651B5E02DE362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0" w:type="pct"/>
                <w:gridSpan w:val="2"/>
                <w:vAlign w:val="bottom"/>
              </w:tcPr>
              <w:p w:rsidR="00650259" w:rsidRPr="0052542F" w:rsidRDefault="00346DE2" w:rsidP="00346DE2">
                <w:pPr>
                  <w:rPr>
                    <w:sz w:val="24"/>
                  </w:rPr>
                </w:pPr>
                <w:r w:rsidRPr="0052542F">
                  <w:rPr>
                    <w:sz w:val="24"/>
                  </w:rPr>
                  <w:t>First Name</w:t>
                </w:r>
              </w:p>
            </w:tc>
          </w:sdtContent>
        </w:sdt>
        <w:tc>
          <w:tcPr>
            <w:tcW w:w="388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A9480E">
        <w:sdt>
          <w:sdtPr>
            <w:rPr>
              <w:sz w:val="24"/>
            </w:rPr>
            <w:id w:val="-1470592894"/>
            <w:placeholder>
              <w:docPart w:val="B8052C618F0042DB8F9C9AB6CC522EC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0" w:type="pct"/>
                <w:gridSpan w:val="2"/>
                <w:vAlign w:val="bottom"/>
              </w:tcPr>
              <w:p w:rsidR="00650259" w:rsidRPr="0052542F" w:rsidRDefault="00346DE2" w:rsidP="00346DE2">
                <w:pPr>
                  <w:rPr>
                    <w:sz w:val="24"/>
                  </w:rPr>
                </w:pPr>
                <w:r w:rsidRPr="0052542F">
                  <w:rPr>
                    <w:sz w:val="24"/>
                  </w:rPr>
                  <w:t>Last Name</w:t>
                </w:r>
              </w:p>
            </w:tc>
          </w:sdtContent>
        </w:sdt>
        <w:tc>
          <w:tcPr>
            <w:tcW w:w="388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A9480E">
        <w:tc>
          <w:tcPr>
            <w:tcW w:w="1120" w:type="pct"/>
            <w:gridSpan w:val="2"/>
            <w:vAlign w:val="bottom"/>
          </w:tcPr>
          <w:p w:rsidR="00650259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Project/Address</w:t>
            </w:r>
          </w:p>
        </w:tc>
        <w:tc>
          <w:tcPr>
            <w:tcW w:w="388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A9480E">
        <w:tc>
          <w:tcPr>
            <w:tcW w:w="1120" w:type="pct"/>
            <w:gridSpan w:val="2"/>
            <w:vAlign w:val="bottom"/>
          </w:tcPr>
          <w:p w:rsidR="00650259" w:rsidRPr="0052542F" w:rsidRDefault="00A9480E" w:rsidP="00C675DC">
            <w:pPr>
              <w:rPr>
                <w:sz w:val="24"/>
              </w:rPr>
            </w:pPr>
            <w:r>
              <w:rPr>
                <w:sz w:val="24"/>
              </w:rPr>
              <w:t>Mobile</w:t>
            </w:r>
          </w:p>
        </w:tc>
        <w:tc>
          <w:tcPr>
            <w:tcW w:w="3880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650259" w:rsidRPr="00846B76" w:rsidTr="00A9480E">
        <w:tc>
          <w:tcPr>
            <w:tcW w:w="1120" w:type="pct"/>
            <w:gridSpan w:val="2"/>
            <w:vAlign w:val="bottom"/>
          </w:tcPr>
          <w:p w:rsidR="00650259" w:rsidRPr="0052542F" w:rsidRDefault="00A9480E" w:rsidP="00C675DC">
            <w:pPr>
              <w:rPr>
                <w:sz w:val="24"/>
              </w:rPr>
            </w:pPr>
            <w:r>
              <w:rPr>
                <w:sz w:val="24"/>
              </w:rPr>
              <w:t>Email</w:t>
            </w:r>
          </w:p>
        </w:tc>
        <w:tc>
          <w:tcPr>
            <w:tcW w:w="1619" w:type="pct"/>
            <w:gridSpan w:val="2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  <w:tc>
          <w:tcPr>
            <w:tcW w:w="818" w:type="pct"/>
            <w:vAlign w:val="bottom"/>
          </w:tcPr>
          <w:p w:rsidR="00650259" w:rsidRPr="0052542F" w:rsidRDefault="006C32BF" w:rsidP="00C675DC">
            <w:pPr>
              <w:rPr>
                <w:sz w:val="24"/>
              </w:rPr>
            </w:pPr>
            <w:r>
              <w:rPr>
                <w:sz w:val="24"/>
              </w:rPr>
              <w:t>Progression Coach:</w:t>
            </w:r>
          </w:p>
        </w:tc>
        <w:tc>
          <w:tcPr>
            <w:tcW w:w="1444" w:type="pct"/>
            <w:tcBorders>
              <w:bottom w:val="single" w:sz="4" w:space="0" w:color="auto"/>
            </w:tcBorders>
            <w:vAlign w:val="bottom"/>
          </w:tcPr>
          <w:p w:rsidR="00650259" w:rsidRPr="0052542F" w:rsidRDefault="00650259" w:rsidP="00346DE2">
            <w:pPr>
              <w:spacing w:before="240"/>
              <w:rPr>
                <w:sz w:val="24"/>
              </w:rPr>
            </w:pPr>
          </w:p>
        </w:tc>
      </w:tr>
      <w:tr w:rsidR="00346DE2" w:rsidRPr="00846B76" w:rsidTr="00346DE2">
        <w:tc>
          <w:tcPr>
            <w:tcW w:w="5000" w:type="pct"/>
            <w:gridSpan w:val="6"/>
            <w:vAlign w:val="bottom"/>
          </w:tcPr>
          <w:p w:rsidR="00AD7611" w:rsidRDefault="00E9279C" w:rsidP="00AD7611">
            <w:pPr>
              <w:rPr>
                <w:sz w:val="24"/>
              </w:rPr>
            </w:pPr>
            <w:r>
              <w:rPr>
                <w:sz w:val="24"/>
              </w:rPr>
              <w:t xml:space="preserve">I am interested in:                                                                                                                                 </w:t>
            </w:r>
            <w:r w:rsidR="00A9480E">
              <w:rPr>
                <w:sz w:val="24"/>
              </w:rPr>
              <w:t xml:space="preserve">Paid Employment </w:t>
            </w:r>
            <w:r>
              <w:rPr>
                <w:sz w:val="24"/>
              </w:rPr>
              <w:sym w:font="Webdings" w:char="F031"/>
            </w:r>
            <w:r>
              <w:rPr>
                <w:sz w:val="24"/>
              </w:rPr>
              <w:t xml:space="preserve">   Work Experience </w:t>
            </w:r>
            <w:r>
              <w:rPr>
                <w:sz w:val="24"/>
              </w:rPr>
              <w:sym w:font="Webdings" w:char="F031"/>
            </w:r>
            <w:r>
              <w:rPr>
                <w:sz w:val="24"/>
              </w:rPr>
              <w:t xml:space="preserve">   Apprenticeship </w:t>
            </w:r>
            <w:r>
              <w:rPr>
                <w:sz w:val="24"/>
              </w:rPr>
              <w:sym w:font="Webdings" w:char="F031"/>
            </w:r>
            <w:r>
              <w:rPr>
                <w:sz w:val="24"/>
              </w:rPr>
              <w:t xml:space="preserve">   Traineeship </w:t>
            </w:r>
            <w:r>
              <w:rPr>
                <w:sz w:val="24"/>
              </w:rPr>
              <w:sym w:font="Webdings" w:char="F031"/>
            </w:r>
            <w:r>
              <w:rPr>
                <w:sz w:val="24"/>
              </w:rPr>
              <w:t xml:space="preserve">   </w:t>
            </w:r>
          </w:p>
          <w:p w:rsidR="00AD7611" w:rsidRDefault="00AD7611" w:rsidP="00AD7611">
            <w:pPr>
              <w:rPr>
                <w:sz w:val="24"/>
              </w:rPr>
            </w:pPr>
          </w:p>
          <w:p w:rsidR="00AD7611" w:rsidRDefault="00AD7611" w:rsidP="00AD7611">
            <w:pPr>
              <w:rPr>
                <w:sz w:val="24"/>
              </w:rPr>
            </w:pPr>
            <w:r>
              <w:rPr>
                <w:sz w:val="24"/>
              </w:rPr>
              <w:t xml:space="preserve">Do you have a CSCS Card </w:t>
            </w:r>
            <w:r>
              <w:rPr>
                <w:sz w:val="24"/>
              </w:rPr>
              <w:sym w:font="Webdings" w:char="F031"/>
            </w:r>
          </w:p>
          <w:p w:rsidR="00346DE2" w:rsidRPr="0052542F" w:rsidRDefault="00A9480E" w:rsidP="00A9480E">
            <w:pPr>
              <w:spacing w:before="240"/>
              <w:rPr>
                <w:sz w:val="24"/>
              </w:rPr>
            </w:pPr>
            <w:r>
              <w:rPr>
                <w:sz w:val="24"/>
              </w:rPr>
              <w:t>I am interested in the following construction trade: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Business Admin</w:t>
            </w:r>
            <w:r w:rsidR="00D1522C">
              <w:rPr>
                <w:sz w:val="24"/>
              </w:rPr>
              <w:t xml:space="preserve"> – HR </w:t>
            </w:r>
            <w:r w:rsidR="00E9279C">
              <w:rPr>
                <w:sz w:val="24"/>
              </w:rPr>
              <w:t>Office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Electrics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 xml:space="preserve">Plastering 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A9480E" w:rsidP="00C675DC">
            <w:pPr>
              <w:rPr>
                <w:sz w:val="24"/>
              </w:rPr>
            </w:pPr>
            <w:r>
              <w:rPr>
                <w:sz w:val="24"/>
              </w:rPr>
              <w:t xml:space="preserve">General </w:t>
            </w:r>
            <w:r w:rsidRPr="0052542F">
              <w:rPr>
                <w:sz w:val="24"/>
              </w:rPr>
              <w:t>Labo</w:t>
            </w:r>
            <w:r>
              <w:rPr>
                <w:sz w:val="24"/>
              </w:rPr>
              <w:t>r</w:t>
            </w:r>
            <w:r w:rsidRPr="0052542F">
              <w:rPr>
                <w:sz w:val="24"/>
              </w:rPr>
              <w:t>ing</w:t>
            </w:r>
            <w:r w:rsidR="00C675DC" w:rsidRPr="0052542F">
              <w:rPr>
                <w:sz w:val="24"/>
              </w:rPr>
              <w:t xml:space="preserve"> 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Plumbing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Painting &amp; Decorating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4455" w:type="pct"/>
            <w:gridSpan w:val="5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Highways Maintenance</w:t>
            </w: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765" w:type="pct"/>
            <w:gridSpan w:val="2"/>
            <w:vAlign w:val="bottom"/>
          </w:tcPr>
          <w:p w:rsidR="00346DE2" w:rsidRPr="0052542F" w:rsidRDefault="00C675DC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Engineering</w:t>
            </w:r>
          </w:p>
        </w:tc>
        <w:tc>
          <w:tcPr>
            <w:tcW w:w="3690" w:type="pct"/>
            <w:gridSpan w:val="3"/>
            <w:tcBorders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765" w:type="pct"/>
            <w:gridSpan w:val="2"/>
            <w:vAlign w:val="bottom"/>
          </w:tcPr>
          <w:p w:rsidR="00346DE2" w:rsidRPr="0052542F" w:rsidRDefault="0052542F" w:rsidP="00C675DC">
            <w:pPr>
              <w:rPr>
                <w:sz w:val="24"/>
              </w:rPr>
            </w:pPr>
            <w:r w:rsidRPr="0052542F">
              <w:rPr>
                <w:sz w:val="24"/>
              </w:rPr>
              <w:t>Architecture</w:t>
            </w:r>
          </w:p>
        </w:tc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765" w:type="pct"/>
            <w:gridSpan w:val="2"/>
            <w:vAlign w:val="bottom"/>
          </w:tcPr>
          <w:p w:rsidR="00346DE2" w:rsidRPr="0052542F" w:rsidRDefault="0052542F" w:rsidP="0052542F">
            <w:pPr>
              <w:rPr>
                <w:sz w:val="24"/>
              </w:rPr>
            </w:pPr>
            <w:r w:rsidRPr="0052542F">
              <w:rPr>
                <w:sz w:val="24"/>
              </w:rPr>
              <w:t>Landscaping</w:t>
            </w:r>
          </w:p>
        </w:tc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765" w:type="pct"/>
            <w:gridSpan w:val="2"/>
            <w:vAlign w:val="bottom"/>
          </w:tcPr>
          <w:p w:rsidR="00346DE2" w:rsidRPr="0052542F" w:rsidRDefault="0052542F" w:rsidP="0052542F">
            <w:pPr>
              <w:rPr>
                <w:sz w:val="24"/>
              </w:rPr>
            </w:pPr>
            <w:r w:rsidRPr="0052542F">
              <w:rPr>
                <w:sz w:val="24"/>
              </w:rPr>
              <w:t>Dumper/tip Driver</w:t>
            </w:r>
          </w:p>
        </w:tc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tc>
          <w:tcPr>
            <w:tcW w:w="765" w:type="pct"/>
            <w:gridSpan w:val="2"/>
            <w:vAlign w:val="bottom"/>
          </w:tcPr>
          <w:p w:rsidR="00346DE2" w:rsidRPr="0052542F" w:rsidRDefault="0052542F" w:rsidP="0052542F">
            <w:pPr>
              <w:rPr>
                <w:sz w:val="24"/>
              </w:rPr>
            </w:pPr>
            <w:r w:rsidRPr="0052542F">
              <w:rPr>
                <w:sz w:val="24"/>
              </w:rPr>
              <w:t>FLT</w:t>
            </w:r>
          </w:p>
        </w:tc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sdt>
          <w:sdtPr>
            <w:rPr>
              <w:sz w:val="24"/>
            </w:rPr>
            <w:id w:val="1054511409"/>
            <w:placeholder>
              <w:docPart w:val="6704AC3C8DF54422A3FE4DC4459665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5" w:type="pct"/>
                <w:gridSpan w:val="2"/>
                <w:vAlign w:val="bottom"/>
              </w:tcPr>
              <w:p w:rsidR="00346DE2" w:rsidRPr="0052542F" w:rsidRDefault="00346DE2" w:rsidP="00346DE2">
                <w:pPr>
                  <w:rPr>
                    <w:sz w:val="24"/>
                  </w:rPr>
                </w:pPr>
                <w:r w:rsidRPr="0052542F">
                  <w:rPr>
                    <w:sz w:val="24"/>
                  </w:rPr>
                  <w:t>Other:</w:t>
                </w:r>
              </w:p>
            </w:tc>
          </w:sdtContent>
        </w:sdt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sdt>
          <w:sdtPr>
            <w:rPr>
              <w:sz w:val="24"/>
            </w:rPr>
            <w:id w:val="-631939753"/>
            <w:placeholder>
              <w:docPart w:val="34024E1E6D0D40039CAB766E934A03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5" w:type="pct"/>
                <w:gridSpan w:val="2"/>
                <w:vAlign w:val="bottom"/>
              </w:tcPr>
              <w:p w:rsidR="00346DE2" w:rsidRPr="0052542F" w:rsidRDefault="00346DE2" w:rsidP="00346DE2">
                <w:pPr>
                  <w:rPr>
                    <w:sz w:val="24"/>
                  </w:rPr>
                </w:pPr>
                <w:r w:rsidRPr="0052542F">
                  <w:rPr>
                    <w:sz w:val="24"/>
                  </w:rPr>
                  <w:t>Other:</w:t>
                </w:r>
              </w:p>
            </w:tc>
          </w:sdtContent>
        </w:sdt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346DE2" w:rsidRPr="00846B76" w:rsidTr="00A9480E">
        <w:tc>
          <w:tcPr>
            <w:tcW w:w="545" w:type="pct"/>
          </w:tcPr>
          <w:p w:rsidR="00346DE2" w:rsidRPr="0052542F" w:rsidRDefault="00346DE2" w:rsidP="001C4A3D">
            <w:pPr>
              <w:spacing w:before="120"/>
              <w:ind w:left="432"/>
              <w:rPr>
                <w:sz w:val="24"/>
              </w:rPr>
            </w:pPr>
            <w:r w:rsidRPr="0052542F">
              <w:rPr>
                <w:sz w:val="24"/>
              </w:rPr>
              <w:sym w:font="Wingdings 2" w:char="F0A3"/>
            </w:r>
          </w:p>
        </w:tc>
        <w:sdt>
          <w:sdtPr>
            <w:rPr>
              <w:sz w:val="24"/>
            </w:rPr>
            <w:id w:val="-1748114704"/>
            <w:placeholder>
              <w:docPart w:val="7967213B18784F61943FDD03693A569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65" w:type="pct"/>
                <w:gridSpan w:val="2"/>
                <w:vAlign w:val="bottom"/>
              </w:tcPr>
              <w:p w:rsidR="00346DE2" w:rsidRPr="0052542F" w:rsidRDefault="00346DE2" w:rsidP="00346DE2">
                <w:pPr>
                  <w:rPr>
                    <w:sz w:val="24"/>
                  </w:rPr>
                </w:pPr>
                <w:r w:rsidRPr="0052542F">
                  <w:rPr>
                    <w:sz w:val="24"/>
                  </w:rPr>
                  <w:t>Other:</w:t>
                </w:r>
              </w:p>
            </w:tc>
          </w:sdtContent>
        </w:sdt>
        <w:tc>
          <w:tcPr>
            <w:tcW w:w="3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46DE2" w:rsidRPr="0052542F" w:rsidRDefault="00346DE2" w:rsidP="00346DE2">
            <w:pPr>
              <w:spacing w:before="120"/>
              <w:rPr>
                <w:sz w:val="24"/>
              </w:rPr>
            </w:pPr>
          </w:p>
        </w:tc>
      </w:tr>
      <w:tr w:rsidR="00650259" w:rsidRPr="00846B76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:rsidR="00650259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Default="0052542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Default="0052542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Default="0052542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Default="0052542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Default="0052542F" w:rsidP="00977F99">
            <w:pPr>
              <w:rPr>
                <w:rFonts w:asciiTheme="majorHAnsi" w:hAnsiTheme="majorHAnsi"/>
                <w:b/>
                <w:sz w:val="8"/>
              </w:rPr>
            </w:pPr>
          </w:p>
          <w:p w:rsidR="0052542F" w:rsidRPr="0052542F" w:rsidRDefault="0052542F" w:rsidP="00977F99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Pleas</w:t>
            </w:r>
            <w:r w:rsidR="00A9480E">
              <w:rPr>
                <w:rFonts w:asciiTheme="majorHAnsi" w:hAnsiTheme="majorHAnsi"/>
                <w:b/>
                <w:sz w:val="22"/>
                <w:szCs w:val="22"/>
              </w:rPr>
              <w:t>e attach a CV</w:t>
            </w:r>
          </w:p>
        </w:tc>
      </w:tr>
    </w:tbl>
    <w:p w:rsidR="00A9480E" w:rsidRDefault="00A9480E" w:rsidP="00E677FE">
      <w:pPr>
        <w:spacing w:after="0"/>
        <w:rPr>
          <w:sz w:val="22"/>
          <w:szCs w:val="22"/>
          <w:u w:val="single"/>
        </w:rPr>
      </w:pPr>
    </w:p>
    <w:p w:rsidR="00A9480E" w:rsidRPr="00A9480E" w:rsidRDefault="00A9480E" w:rsidP="00E677FE">
      <w:pPr>
        <w:spacing w:after="0"/>
        <w:rPr>
          <w:sz w:val="22"/>
          <w:szCs w:val="22"/>
          <w:u w:val="single"/>
        </w:rPr>
      </w:pPr>
    </w:p>
    <w:sectPr w:rsidR="00A9480E" w:rsidRPr="00A9480E" w:rsidSect="00A528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426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93B" w:rsidRDefault="0060493B" w:rsidP="00650259">
      <w:pPr>
        <w:spacing w:after="0" w:line="240" w:lineRule="auto"/>
      </w:pPr>
      <w:r>
        <w:separator/>
      </w:r>
    </w:p>
  </w:endnote>
  <w:endnote w:type="continuationSeparator" w:id="0">
    <w:p w:rsidR="0060493B" w:rsidRDefault="0060493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E35736-3591-4E8F-84CB-0721E6094FB2}"/>
    <w:embedBold r:id="rId2" w:fontKey="{11AA21E6-9A36-40A3-9A5D-19EB409858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16431B3-E22B-491D-BEDA-231B5F0883DA}"/>
    <w:embedBold r:id="rId4" w:fontKey="{9DAE6C56-B134-4107-8F45-3F28B793F998}"/>
    <w:embedItalic r:id="rId5" w:fontKey="{33F289C7-86AB-4F42-8A2A-CC8EBB391D3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D8F5843-6014-4889-8B39-0E3CD21AE75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34B6186-F2BE-4C43-8F75-13EE5BB8522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97B0EBF8-C1BE-4598-9766-DB37D9073E3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A7833EA2-C35C-47B4-87AF-7383FEB04F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E0" w:rsidRDefault="007B4E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52542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E927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E0" w:rsidRDefault="007B4E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93B" w:rsidRDefault="0060493B" w:rsidP="00650259">
      <w:pPr>
        <w:spacing w:after="0" w:line="240" w:lineRule="auto"/>
      </w:pPr>
      <w:r>
        <w:separator/>
      </w:r>
    </w:p>
  </w:footnote>
  <w:footnote w:type="continuationSeparator" w:id="0">
    <w:p w:rsidR="0060493B" w:rsidRDefault="0060493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E0" w:rsidRDefault="007B4E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259" w:rsidRPr="00C675DC" w:rsidRDefault="0052542F" w:rsidP="00731F26">
    <w:pPr>
      <w:pStyle w:val="NoSpacing"/>
      <w:rPr>
        <w:sz w:val="52"/>
        <w:szCs w:val="52"/>
      </w:rPr>
    </w:pPr>
    <w:r w:rsidRPr="0052542F">
      <w:rPr>
        <w:rFonts w:ascii="Arial" w:hAnsi="Arial" w:cs="Arial"/>
        <w:noProof/>
        <w:color w:val="001BA0"/>
        <w:sz w:val="10"/>
        <w:szCs w:val="20"/>
        <w:lang w:val="en-GB" w:eastAsia="en-GB"/>
      </w:rPr>
      <w:drawing>
        <wp:inline distT="0" distB="0" distL="0" distR="0" wp14:anchorId="60022378" wp14:editId="6C755945">
          <wp:extent cx="2305050" cy="1266825"/>
          <wp:effectExtent l="0" t="0" r="0" b="9525"/>
          <wp:docPr id="2" name="Picture 2" descr="Image result for st basils youth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st basils youth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050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4EE0">
      <w:rPr>
        <w:sz w:val="52"/>
        <w:szCs w:val="52"/>
      </w:rPr>
      <w:t>Construction Gateway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EE0" w:rsidRDefault="007B4EE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5DC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A4AAE"/>
    <w:rsid w:val="003B4744"/>
    <w:rsid w:val="003F0847"/>
    <w:rsid w:val="0040090B"/>
    <w:rsid w:val="0046302A"/>
    <w:rsid w:val="00487D2D"/>
    <w:rsid w:val="004D5D62"/>
    <w:rsid w:val="00510E87"/>
    <w:rsid w:val="005112D0"/>
    <w:rsid w:val="0052542F"/>
    <w:rsid w:val="00577E06"/>
    <w:rsid w:val="005A3BF7"/>
    <w:rsid w:val="005F2035"/>
    <w:rsid w:val="005F7990"/>
    <w:rsid w:val="0060493B"/>
    <w:rsid w:val="0063739C"/>
    <w:rsid w:val="00650259"/>
    <w:rsid w:val="006C32BF"/>
    <w:rsid w:val="006E1EE0"/>
    <w:rsid w:val="006E629B"/>
    <w:rsid w:val="006F7D17"/>
    <w:rsid w:val="00731F26"/>
    <w:rsid w:val="00760D65"/>
    <w:rsid w:val="00770F25"/>
    <w:rsid w:val="007A35A8"/>
    <w:rsid w:val="007B0A85"/>
    <w:rsid w:val="007B4EE0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26D0A"/>
    <w:rsid w:val="00A370A8"/>
    <w:rsid w:val="00A528F4"/>
    <w:rsid w:val="00A65D5E"/>
    <w:rsid w:val="00A9480E"/>
    <w:rsid w:val="00AD7611"/>
    <w:rsid w:val="00B25CE8"/>
    <w:rsid w:val="00BB4CF3"/>
    <w:rsid w:val="00BD4753"/>
    <w:rsid w:val="00BD5CB1"/>
    <w:rsid w:val="00BE62EE"/>
    <w:rsid w:val="00C003BA"/>
    <w:rsid w:val="00C46878"/>
    <w:rsid w:val="00C675DC"/>
    <w:rsid w:val="00C70DBF"/>
    <w:rsid w:val="00CB4A51"/>
    <w:rsid w:val="00CD4532"/>
    <w:rsid w:val="00CD47B0"/>
    <w:rsid w:val="00CE6104"/>
    <w:rsid w:val="00CE7918"/>
    <w:rsid w:val="00D1522C"/>
    <w:rsid w:val="00D16163"/>
    <w:rsid w:val="00D27C15"/>
    <w:rsid w:val="00DB3FAD"/>
    <w:rsid w:val="00E50FB1"/>
    <w:rsid w:val="00E61C09"/>
    <w:rsid w:val="00E677FE"/>
    <w:rsid w:val="00E9279C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A9480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7D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D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s://www.bing.com/images/search?view=detailV2&amp;ccid=GiVCyvQt&amp;id=91EC23B3646524D942920BA319A140B8FB71F017&amp;thid=OIP.GiVCyvQtJElo3vuJ_0SvEwHaE8&amp;mediaurl=http://ipwm.s3.amazonaws.com/images/logos/SBlogo(Black_Red).jpg&amp;exph=630&amp;expw=945&amp;q=st+basils+youth&amp;simid=608004356911794951&amp;selectedIndex=2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himar.munroe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6E05D4278994465B651B5E02DE36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5F9E2-0E63-4C9C-94A3-C9BAD4667F56}"/>
      </w:docPartPr>
      <w:docPartBody>
        <w:p w:rsidR="00EB7A33" w:rsidRDefault="00BA7CAF">
          <w:pPr>
            <w:pStyle w:val="56E05D4278994465B651B5E02DE3620D"/>
          </w:pPr>
          <w:r w:rsidRPr="00346DE2">
            <w:t>First Name</w:t>
          </w:r>
        </w:p>
      </w:docPartBody>
    </w:docPart>
    <w:docPart>
      <w:docPartPr>
        <w:name w:val="B8052C618F0042DB8F9C9AB6CC522E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E20FC-2E33-4B13-822D-89E819340B36}"/>
      </w:docPartPr>
      <w:docPartBody>
        <w:p w:rsidR="00EB7A33" w:rsidRDefault="00BA7CAF">
          <w:pPr>
            <w:pStyle w:val="B8052C618F0042DB8F9C9AB6CC522ECE"/>
          </w:pPr>
          <w:r w:rsidRPr="00346DE2">
            <w:t>Last Name</w:t>
          </w:r>
        </w:p>
      </w:docPartBody>
    </w:docPart>
    <w:docPart>
      <w:docPartPr>
        <w:name w:val="6704AC3C8DF54422A3FE4DC445966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742CB-8265-417C-9CDD-8E1C3B301EE8}"/>
      </w:docPartPr>
      <w:docPartBody>
        <w:p w:rsidR="00EB7A33" w:rsidRDefault="00BA7CAF">
          <w:pPr>
            <w:pStyle w:val="6704AC3C8DF54422A3FE4DC4459665FE"/>
          </w:pPr>
          <w:r w:rsidRPr="00A700A8">
            <w:t>Other:</w:t>
          </w:r>
        </w:p>
      </w:docPartBody>
    </w:docPart>
    <w:docPart>
      <w:docPartPr>
        <w:name w:val="34024E1E6D0D40039CAB766E934A03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15360-CD60-4372-A2E6-D8ED73D6BD00}"/>
      </w:docPartPr>
      <w:docPartBody>
        <w:p w:rsidR="00EB7A33" w:rsidRDefault="00BA7CAF">
          <w:pPr>
            <w:pStyle w:val="34024E1E6D0D40039CAB766E934A0351"/>
          </w:pPr>
          <w:r w:rsidRPr="00A700A8">
            <w:t>Other:</w:t>
          </w:r>
        </w:p>
      </w:docPartBody>
    </w:docPart>
    <w:docPart>
      <w:docPartPr>
        <w:name w:val="7967213B18784F61943FDD03693A5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A1839-DD78-4444-AA69-8B763F796A1D}"/>
      </w:docPartPr>
      <w:docPartBody>
        <w:p w:rsidR="00EB7A33" w:rsidRDefault="00BA7CAF">
          <w:pPr>
            <w:pStyle w:val="7967213B18784F61943FDD03693A5691"/>
          </w:pPr>
          <w:r w:rsidRPr="00A700A8">
            <w:t>Other: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AF"/>
    <w:rsid w:val="0074169A"/>
    <w:rsid w:val="00BA7CAF"/>
    <w:rsid w:val="00C91107"/>
    <w:rsid w:val="00EB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6E05D4278994465B651B5E02DE3620D">
    <w:name w:val="56E05D4278994465B651B5E02DE3620D"/>
  </w:style>
  <w:style w:type="paragraph" w:customStyle="1" w:styleId="B8052C618F0042DB8F9C9AB6CC522ECE">
    <w:name w:val="B8052C618F0042DB8F9C9AB6CC522ECE"/>
  </w:style>
  <w:style w:type="paragraph" w:customStyle="1" w:styleId="FCD60F1316B248688B2C706DCF03BD80">
    <w:name w:val="FCD60F1316B248688B2C706DCF03BD80"/>
  </w:style>
  <w:style w:type="paragraph" w:customStyle="1" w:styleId="E965079437C8491DA83A56F8912F5D99">
    <w:name w:val="E965079437C8491DA83A56F8912F5D99"/>
  </w:style>
  <w:style w:type="paragraph" w:customStyle="1" w:styleId="BAA01246CC874DDBBE09CDCAB9D0848B">
    <w:name w:val="BAA01246CC874DDBBE09CDCAB9D0848B"/>
  </w:style>
  <w:style w:type="paragraph" w:customStyle="1" w:styleId="6DBA331384D240098BF04BB12AC0604C">
    <w:name w:val="6DBA331384D240098BF04BB12AC0604C"/>
  </w:style>
  <w:style w:type="paragraph" w:customStyle="1" w:styleId="EE442D45853149038521EB3648C22A5F">
    <w:name w:val="EE442D45853149038521EB3648C22A5F"/>
  </w:style>
  <w:style w:type="paragraph" w:customStyle="1" w:styleId="E570D510A57F492E982A79976FC85528">
    <w:name w:val="E570D510A57F492E982A79976FC85528"/>
  </w:style>
  <w:style w:type="paragraph" w:customStyle="1" w:styleId="05DC2CBFF964466FA63AC2C4DE3CD82C">
    <w:name w:val="05DC2CBFF964466FA63AC2C4DE3CD82C"/>
  </w:style>
  <w:style w:type="paragraph" w:customStyle="1" w:styleId="2A6CB84B0B56408D85839BFF9BF92A6B">
    <w:name w:val="2A6CB84B0B56408D85839BFF9BF92A6B"/>
  </w:style>
  <w:style w:type="paragraph" w:customStyle="1" w:styleId="707B8789A00346208EB392BC0C52CC58">
    <w:name w:val="707B8789A00346208EB392BC0C52CC58"/>
  </w:style>
  <w:style w:type="paragraph" w:customStyle="1" w:styleId="791EA46B3D2741A0B46DFAF3881D77A2">
    <w:name w:val="791EA46B3D2741A0B46DFAF3881D77A2"/>
  </w:style>
  <w:style w:type="paragraph" w:customStyle="1" w:styleId="A3441F46EA914BFE9D0E684C11715BA2">
    <w:name w:val="A3441F46EA914BFE9D0E684C11715BA2"/>
  </w:style>
  <w:style w:type="paragraph" w:customStyle="1" w:styleId="4BBB2E9BFA144049A5560D633E7DEC59">
    <w:name w:val="4BBB2E9BFA144049A5560D633E7DEC59"/>
  </w:style>
  <w:style w:type="paragraph" w:customStyle="1" w:styleId="86E3BB98BE564E19A124F99E0A128289">
    <w:name w:val="86E3BB98BE564E19A124F99E0A128289"/>
  </w:style>
  <w:style w:type="paragraph" w:customStyle="1" w:styleId="DEE069CC1C4746FB9A09A274924075BE">
    <w:name w:val="DEE069CC1C4746FB9A09A274924075BE"/>
  </w:style>
  <w:style w:type="paragraph" w:customStyle="1" w:styleId="F381FAA5A84843F89DC24446DFEB9451">
    <w:name w:val="F381FAA5A84843F89DC24446DFEB9451"/>
  </w:style>
  <w:style w:type="paragraph" w:customStyle="1" w:styleId="D1BD9BC00F2F472CAA4D8C4527B5050D">
    <w:name w:val="D1BD9BC00F2F472CAA4D8C4527B5050D"/>
  </w:style>
  <w:style w:type="paragraph" w:customStyle="1" w:styleId="A18EE7615C2B45A79A159300C3C656FD">
    <w:name w:val="A18EE7615C2B45A79A159300C3C656FD"/>
  </w:style>
  <w:style w:type="paragraph" w:customStyle="1" w:styleId="C8696E08BBA340D2ACFC30C663E08288">
    <w:name w:val="C8696E08BBA340D2ACFC30C663E08288"/>
  </w:style>
  <w:style w:type="paragraph" w:customStyle="1" w:styleId="6704AC3C8DF54422A3FE4DC4459665FE">
    <w:name w:val="6704AC3C8DF54422A3FE4DC4459665FE"/>
  </w:style>
  <w:style w:type="paragraph" w:customStyle="1" w:styleId="34024E1E6D0D40039CAB766E934A0351">
    <w:name w:val="34024E1E6D0D40039CAB766E934A0351"/>
  </w:style>
  <w:style w:type="paragraph" w:customStyle="1" w:styleId="7967213B18784F61943FDD03693A5691">
    <w:name w:val="7967213B18784F61943FDD03693A5691"/>
  </w:style>
  <w:style w:type="paragraph" w:customStyle="1" w:styleId="6D2593EFAD6D4D70B899DA33B7426D61">
    <w:name w:val="6D2593EFAD6D4D70B899DA33B7426D61"/>
    <w:rsid w:val="00BA7CAF"/>
  </w:style>
  <w:style w:type="paragraph" w:customStyle="1" w:styleId="E86F843D0DF14F50B673C2CD04431A87">
    <w:name w:val="E86F843D0DF14F50B673C2CD04431A87"/>
    <w:rsid w:val="00BA7CAF"/>
  </w:style>
  <w:style w:type="paragraph" w:customStyle="1" w:styleId="4945283845354FF29A5B476AE54AD137">
    <w:name w:val="4945283845354FF29A5B476AE54AD137"/>
    <w:rsid w:val="00BA7CAF"/>
  </w:style>
  <w:style w:type="paragraph" w:customStyle="1" w:styleId="C8AE2E99FC9B46EA920FDDCE14CEF0C6">
    <w:name w:val="C8AE2E99FC9B46EA920FDDCE14CEF0C6"/>
    <w:rsid w:val="007416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111</Words>
  <Characters>564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2019-11-24T13:24:00Z</dcterms:created>
  <dcterms:modified xsi:type="dcterms:W3CDTF">2019-11-24T13:24:00Z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